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652F1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BB77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08462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7BDF3BE8" w:rsidR="00A03728" w:rsidRDefault="00EC5529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June 18, 2020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5DA1CD74" w14:textId="48D5F19A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AA5120">
        <w:rPr>
          <w:rFonts w:ascii="Univers" w:hAnsi="Univers"/>
        </w:rPr>
        <w:t>1-</w:t>
      </w:r>
      <w:r w:rsidR="00EC5529">
        <w:rPr>
          <w:rFonts w:ascii="Univers" w:hAnsi="Univers"/>
        </w:rPr>
        <w:t>2021</w:t>
      </w:r>
    </w:p>
    <w:p w14:paraId="2353CB4F" w14:textId="34350DC2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>MISCELLANEOUS TECHNOLOGY EQUIPMENT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EC5529">
        <w:rPr>
          <w:rFonts w:ascii="Univers" w:hAnsi="Univers"/>
        </w:rPr>
        <w:t>Thursday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 w:rsidR="00EC5529">
        <w:rPr>
          <w:rFonts w:ascii="Univers" w:hAnsi="Univers"/>
        </w:rPr>
        <w:t>July 2,</w:t>
      </w:r>
      <w:r w:rsidR="00AA5120">
        <w:rPr>
          <w:rFonts w:ascii="Univers" w:hAnsi="Univers"/>
        </w:rPr>
        <w:t xml:space="preserve"> 20</w:t>
      </w:r>
      <w:r w:rsidR="00EC5529">
        <w:rPr>
          <w:rFonts w:ascii="Univers" w:hAnsi="Univers"/>
        </w:rPr>
        <w:t>20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7B1B6F88" w14:textId="7777777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>
        <w:rPr>
          <w:rFonts w:ascii="Univers" w:hAnsi="Univers"/>
        </w:rPr>
        <w:t>Shelley Redinger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0C7E2CE9" w14:textId="523A70E5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EC5529">
        <w:rPr>
          <w:rFonts w:ascii="Univers" w:hAnsi="Univers"/>
          <w:u w:val="single"/>
        </w:rPr>
        <w:t>June 19</w:t>
      </w:r>
      <w:r w:rsidR="00AA5120">
        <w:rPr>
          <w:rFonts w:ascii="Univers" w:hAnsi="Univers"/>
          <w:u w:val="single"/>
        </w:rPr>
        <w:t xml:space="preserve"> and </w:t>
      </w:r>
      <w:r w:rsidR="00EC5529">
        <w:rPr>
          <w:rFonts w:ascii="Univers" w:hAnsi="Univers"/>
          <w:u w:val="single"/>
        </w:rPr>
        <w:t>26</w:t>
      </w:r>
      <w:r w:rsidR="00AA5120">
        <w:rPr>
          <w:rFonts w:ascii="Univers" w:hAnsi="Univers"/>
          <w:u w:val="single"/>
        </w:rPr>
        <w:t>, 20</w:t>
      </w:r>
      <w:r w:rsidR="00EC5529">
        <w:rPr>
          <w:rFonts w:ascii="Univers" w:hAnsi="Univers"/>
          <w:u w:val="single"/>
        </w:rPr>
        <w:t>20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86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B33E0E-D4C5-4145-A817-7ED8CE01532C}"/>
    <w:embedBold r:id="rId2" w:fontKey="{EC389760-D53A-41CA-A815-0DD31C241A26}"/>
    <w:embedItalic r:id="rId3" w:fontKey="{D369E51D-D9CD-4474-8C3B-ACED1B0CFF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4C4F557-809A-4F47-B2E5-C22126E8FE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86E7FF9-94DD-4B1D-A963-2E06854D30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3CE8D9-10FC-4A5F-9446-D11845DEEEC2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BCDF0708-A504-41D2-B1C3-D69C3B08A1E5}"/>
    <w:embedBold r:id="rId8" w:fontKey="{21890D8C-5389-4B68-9631-22B2A5938984}"/>
    <w:embedItalic r:id="rId9" w:fontKey="{4EF8FFE3-65C5-4E9A-804F-1EA767E2698A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FD4C42F0-18D1-4868-A6D3-C617E0530D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5131950-94FC-484F-B384-A89906ADB8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317AB09-5F9E-43D0-81CE-DCDE351F87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2050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0" ma:contentTypeDescription="Create a new document." ma:contentTypeScope="" ma:versionID="0cb8c599a2bd5ca3cda49f4714e548ec">
  <xsd:schema xmlns:xsd="http://www.w3.org/2001/XMLSchema" xmlns:xs="http://www.w3.org/2001/XMLSchema" xmlns:p="http://schemas.microsoft.com/office/2006/metadata/properties" xmlns:ns2="e5a37614-adea-484c-94a6-1d3c8f28b59b" targetNamespace="http://schemas.microsoft.com/office/2006/metadata/properties" ma:root="true" ma:fieldsID="843efae532181edf335978b99fa03a96" ns2:_="">
    <xsd:import namespace="e5a37614-adea-484c-94a6-1d3c8f28b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2B7B78-0FF7-467E-AB98-8C84A80F691E}"/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1095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2020-06-18T15:58:00Z</dcterms:created>
  <dcterms:modified xsi:type="dcterms:W3CDTF">2020-06-18T15:58:00Z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